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3600"/>
        <w:gridCol w:w="720"/>
        <w:gridCol w:w="6470"/>
      </w:tblGrid>
      <w:tr w:rsidR="000629D5" w14:paraId="63F80D65" w14:textId="77777777" w:rsidTr="000F46E6">
        <w:trPr>
          <w:trHeight w:val="4032"/>
        </w:trPr>
        <w:tc>
          <w:tcPr>
            <w:tcW w:w="3600" w:type="dxa"/>
            <w:vAlign w:val="bottom"/>
          </w:tcPr>
          <w:p w14:paraId="7A87D667" w14:textId="47C0CB96" w:rsidR="000629D5" w:rsidRDefault="000629D5" w:rsidP="001B2ABD">
            <w:pPr>
              <w:tabs>
                <w:tab w:val="left" w:pos="990"/>
              </w:tabs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16B03C" wp14:editId="1ABE4A7B">
                      <wp:extent cx="2122805" cy="2122805"/>
                      <wp:effectExtent l="19050" t="19050" r="29845" b="29845"/>
                      <wp:docPr id="2" name="Oval 2" title="Professional Headshot of Man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2805" cy="212280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0"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5B6737" id="Oval 2" o:spid="_x0000_s1026" alt="Title: Professional Headshot of Man" style="width:167.15pt;height:16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" strokecolor="#94b6d2 [3204]" strokeweight="5pt">
                      <v:fill r:id="rId11" o:title="" recolor="t" rotate="t" type="frame"/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20" w:type="dxa"/>
          </w:tcPr>
          <w:p w14:paraId="48392A19" w14:textId="77777777" w:rsidR="000629D5" w:rsidRDefault="000629D5" w:rsidP="000C45FF">
            <w:pPr>
              <w:tabs>
                <w:tab w:val="left" w:pos="990"/>
              </w:tabs>
            </w:pPr>
          </w:p>
        </w:tc>
        <w:tc>
          <w:tcPr>
            <w:tcW w:w="6470" w:type="dxa"/>
            <w:vMerge w:val="restart"/>
            <w:vAlign w:val="center"/>
          </w:tcPr>
          <w:p w14:paraId="3A40007A" w14:textId="437FF504" w:rsidR="00F72B7C" w:rsidRPr="00F72B7C" w:rsidRDefault="00473F42" w:rsidP="00F72B7C">
            <w:pPr>
              <w:rPr>
                <w:b/>
                <w:bCs/>
              </w:rPr>
            </w:pPr>
            <w:r w:rsidRPr="00F72B7C">
              <w:rPr>
                <w:b/>
                <w:bCs/>
              </w:rPr>
              <w:t>Education:</w:t>
            </w:r>
            <w:r w:rsidR="00F72B7C">
              <w:rPr>
                <w:b/>
                <w:bCs/>
              </w:rPr>
              <w:br/>
            </w:r>
            <w:r w:rsidRPr="00F72B7C">
              <w:rPr>
                <w:b/>
                <w:bCs/>
              </w:rPr>
              <w:br/>
            </w:r>
            <w:r w:rsidR="00F72B7C">
              <w:t>Evangel University, B.A., Art major</w:t>
            </w:r>
            <w:r w:rsidR="00F72B7C">
              <w:br/>
              <w:t>Friends University, MBM, Management</w:t>
            </w:r>
          </w:p>
          <w:p w14:paraId="4DF08F0E" w14:textId="77777777" w:rsidR="00CD58E0" w:rsidRDefault="00CD58E0" w:rsidP="00F72B7C">
            <w:pPr>
              <w:rPr>
                <w:b/>
                <w:bCs/>
              </w:rPr>
            </w:pPr>
            <w:r>
              <w:rPr>
                <w:b/>
                <w:bCs/>
              </w:rPr>
              <w:t>Personal:</w:t>
            </w:r>
          </w:p>
          <w:p w14:paraId="02489D4D" w14:textId="08987B96" w:rsidR="00CD58E0" w:rsidRDefault="00CD58E0" w:rsidP="00F72B7C">
            <w:pPr>
              <w:rPr>
                <w:b/>
                <w:bCs/>
              </w:rPr>
            </w:pPr>
            <w:r w:rsidRPr="00CD58E0">
              <w:t>Married, four children</w:t>
            </w:r>
            <w:r>
              <w:rPr>
                <w:b/>
                <w:bCs/>
              </w:rPr>
              <w:t xml:space="preserve">.  </w:t>
            </w:r>
            <w:r w:rsidRPr="00CD58E0">
              <w:t>Cindra, wife, retired nurse, now trains show dogs</w:t>
            </w:r>
            <w:r>
              <w:t xml:space="preserve">.  </w:t>
            </w:r>
            <w:r w:rsidR="00E74136">
              <w:t>We o</w:t>
            </w:r>
            <w:r>
              <w:t>wn historic home in Bartow, FL</w:t>
            </w:r>
          </w:p>
          <w:p w14:paraId="21B489AB" w14:textId="2D64777C" w:rsidR="00F72B7C" w:rsidRPr="00CD58E0" w:rsidRDefault="00F72B7C" w:rsidP="006C08ED">
            <w:pPr>
              <w:spacing w:after="0"/>
              <w:rPr>
                <w:b/>
                <w:bCs/>
              </w:rPr>
            </w:pPr>
            <w:r w:rsidRPr="00F72B7C">
              <w:rPr>
                <w:b/>
                <w:bCs/>
              </w:rPr>
              <w:t>Art Experience:</w:t>
            </w:r>
            <w:r>
              <w:rPr>
                <w:b/>
                <w:bCs/>
              </w:rPr>
              <w:br/>
            </w:r>
            <w:r>
              <w:br/>
              <w:t>Art Teacher, Middle and High School</w:t>
            </w:r>
            <w:r w:rsidR="00CD58E0">
              <w:t xml:space="preserve">, </w:t>
            </w:r>
            <w:r>
              <w:t>4-years in Ohio</w:t>
            </w:r>
          </w:p>
          <w:p w14:paraId="47BB262C" w14:textId="33B78230" w:rsidR="00F72B7C" w:rsidRDefault="00F72B7C" w:rsidP="006C08ED">
            <w:pPr>
              <w:spacing w:after="0"/>
            </w:pPr>
            <w:r>
              <w:t>Past President of the Lakeland Art Guild</w:t>
            </w:r>
          </w:p>
          <w:p w14:paraId="220A298E" w14:textId="55A227C4" w:rsidR="006C08ED" w:rsidRDefault="006C08ED" w:rsidP="006C08ED">
            <w:pPr>
              <w:spacing w:after="0"/>
            </w:pPr>
            <w:r>
              <w:t>Presenter, teacher, motivator for Watercolor Painting</w:t>
            </w:r>
          </w:p>
          <w:p w14:paraId="133A3227" w14:textId="561F9BA7" w:rsidR="006C08ED" w:rsidRDefault="006C08ED" w:rsidP="00F72B7C">
            <w:r>
              <w:t>Currently, Portrait Watercolor Painter</w:t>
            </w:r>
          </w:p>
          <w:p w14:paraId="7C1C5BD9" w14:textId="0F46E484" w:rsidR="00F72B7C" w:rsidRPr="00F72B7C" w:rsidRDefault="00F72B7C" w:rsidP="00F72B7C">
            <w:pPr>
              <w:rPr>
                <w:b/>
                <w:bCs/>
              </w:rPr>
            </w:pPr>
            <w:r w:rsidRPr="00F72B7C">
              <w:rPr>
                <w:b/>
                <w:bCs/>
              </w:rPr>
              <w:t>Art Recognition:</w:t>
            </w:r>
          </w:p>
          <w:p w14:paraId="2DB95739" w14:textId="12DC83A4" w:rsidR="00F72B7C" w:rsidRDefault="00F72B7C" w:rsidP="00034AB4">
            <w:pPr>
              <w:spacing w:after="0"/>
            </w:pPr>
            <w:r>
              <w:t>Signature Member, Florida Watercolor Society</w:t>
            </w:r>
          </w:p>
          <w:p w14:paraId="30B2E5B3" w14:textId="4F36C5B3" w:rsidR="00034AB4" w:rsidRDefault="00034AB4" w:rsidP="00F72B7C">
            <w:r>
              <w:t>Signature Member, Georgia Watercolor Society</w:t>
            </w:r>
          </w:p>
          <w:p w14:paraId="7B9C53ED" w14:textId="1980AE0E" w:rsidR="008C2E28" w:rsidRDefault="008C2E28" w:rsidP="00F72B7C">
            <w:r>
              <w:t>Bronze, Tallahassee Watercolor Society Member Show</w:t>
            </w:r>
            <w:r>
              <w:br/>
              <w:t>Best-in-Show, Ridge Art Assoc. City Hall Show</w:t>
            </w:r>
            <w:r>
              <w:br/>
              <w:t>Best-in-Show, Ridge Art Assoc. Anniversary Show</w:t>
            </w:r>
            <w:r>
              <w:br/>
              <w:t>2-years in Western Federation Watercolor Soc</w:t>
            </w:r>
            <w:r w:rsidR="00E74136">
              <w:t>iety</w:t>
            </w:r>
            <w:r>
              <w:t xml:space="preserve"> Show</w:t>
            </w:r>
            <w:r w:rsidR="00E74136">
              <w:t>s</w:t>
            </w:r>
          </w:p>
          <w:p w14:paraId="58BBA1DD" w14:textId="77777777" w:rsidR="00F72B7C" w:rsidRPr="0002337B" w:rsidRDefault="0002337B" w:rsidP="00F72B7C">
            <w:pPr>
              <w:rPr>
                <w:b/>
                <w:bCs/>
              </w:rPr>
            </w:pPr>
            <w:r w:rsidRPr="0002337B">
              <w:rPr>
                <w:b/>
                <w:bCs/>
              </w:rPr>
              <w:t>Statement:</w:t>
            </w:r>
          </w:p>
          <w:p w14:paraId="2A325588" w14:textId="77777777" w:rsidR="0002337B" w:rsidRDefault="0002337B" w:rsidP="00F72B7C">
            <w:r>
              <w:t xml:space="preserve">I took a beginner’s watercolor painting class in September of 2015. I was hooked. I have painted almost every day since. </w:t>
            </w:r>
            <w:r w:rsidR="0021427A">
              <w:t>I tried many subjects and find portraits the most challenging, yet the most enjoyable to paint.</w:t>
            </w:r>
          </w:p>
          <w:p w14:paraId="36BD89F7" w14:textId="77777777" w:rsidR="0021427A" w:rsidRDefault="0021427A" w:rsidP="00F72B7C">
            <w:r>
              <w:t xml:space="preserve">Much of my private studio time is spent experimenting with the many materials, styles and techniques watercolor painting offers. </w:t>
            </w:r>
          </w:p>
          <w:p w14:paraId="19037B82" w14:textId="77777777" w:rsidR="0021427A" w:rsidRDefault="0021427A" w:rsidP="00F72B7C">
            <w:r>
              <w:t>My greatest “breakthrough” came after attending Ted Nuttell’s workshops.  I created a color schematic of my paint palette and realized I had a vast array of colors, values and intensities available to me.  At that point I was using maybe 10% of my palette’s potential.</w:t>
            </w:r>
          </w:p>
          <w:p w14:paraId="563C0ACA" w14:textId="77777777" w:rsidR="0021427A" w:rsidRDefault="0021427A" w:rsidP="00F72B7C">
            <w:r>
              <w:t>My style today can be described in three words: realistic yet very colorful. I love holding workshops</w:t>
            </w:r>
            <w:r w:rsidR="00CD58E0">
              <w:t xml:space="preserve"> and sharing my approach to watercolor painting.</w:t>
            </w:r>
          </w:p>
          <w:p w14:paraId="05CB8111" w14:textId="77777777" w:rsidR="00566878" w:rsidRDefault="00566878" w:rsidP="00F72B7C"/>
          <w:p w14:paraId="3FF4A2F9" w14:textId="77777777" w:rsidR="00566878" w:rsidRDefault="00566878" w:rsidP="00F72B7C"/>
          <w:p w14:paraId="7DE97002" w14:textId="77777777" w:rsidR="00242980" w:rsidRDefault="00242980" w:rsidP="00F72B7C"/>
          <w:p w14:paraId="22ADC6C6" w14:textId="57FC1CCB" w:rsidR="00150D33" w:rsidRDefault="00150D33" w:rsidP="00F72B7C">
            <w:r>
              <w:lastRenderedPageBreak/>
              <w:t>Recent paintings:</w:t>
            </w:r>
          </w:p>
          <w:p w14:paraId="7FFB64EA" w14:textId="436576FC" w:rsidR="00150D33" w:rsidRDefault="00566878" w:rsidP="00F72B7C"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3A2267B9" wp14:editId="744CC513">
                  <wp:simplePos x="0" y="0"/>
                  <wp:positionH relativeFrom="column">
                    <wp:posOffset>1317625</wp:posOffset>
                  </wp:positionH>
                  <wp:positionV relativeFrom="paragraph">
                    <wp:posOffset>1809115</wp:posOffset>
                  </wp:positionV>
                  <wp:extent cx="2139950" cy="1476375"/>
                  <wp:effectExtent l="0" t="0" r="0" b="9525"/>
                  <wp:wrapNone/>
                  <wp:docPr id="12" name="Picture 12" descr="A person riding a hor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American Cowboy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50D33">
              <w:rPr>
                <w:noProof/>
              </w:rPr>
              <w:drawing>
                <wp:inline distT="0" distB="0" distL="0" distR="0" wp14:anchorId="32AFD345" wp14:editId="34D82005">
                  <wp:extent cx="1021080" cy="1555675"/>
                  <wp:effectExtent l="76200" t="76200" r="83820" b="83185"/>
                  <wp:docPr id="1" name="Picture 1" descr="A person wearing a h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aloneRonald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955" cy="1573767"/>
                          </a:xfrm>
                          <a:prstGeom prst="rect">
                            <a:avLst/>
                          </a:prstGeom>
                          <a:ln w="76200"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150D33">
              <w:t xml:space="preserve">    </w:t>
            </w:r>
            <w:r w:rsidR="00150D33">
              <w:rPr>
                <w:noProof/>
              </w:rPr>
              <w:drawing>
                <wp:inline distT="0" distB="0" distL="0" distR="0" wp14:anchorId="45321260" wp14:editId="0A627365">
                  <wp:extent cx="1136939" cy="1642002"/>
                  <wp:effectExtent l="0" t="0" r="6350" b="0"/>
                  <wp:docPr id="4" name="Picture 4" descr="A tattoo on their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an at Mann Pk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515" cy="166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0D33">
              <w:t xml:space="preserve">   </w:t>
            </w:r>
            <w:r w:rsidR="00150D33">
              <w:rPr>
                <w:noProof/>
              </w:rPr>
              <w:drawing>
                <wp:inline distT="0" distB="0" distL="0" distR="0" wp14:anchorId="4CB7F0C2" wp14:editId="7514985D">
                  <wp:extent cx="1229809" cy="1647825"/>
                  <wp:effectExtent l="0" t="0" r="8890" b="0"/>
                  <wp:docPr id="5" name="Picture 5" descr="A person with the mouth op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1962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837" cy="1657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70B4EF" wp14:editId="10F017A2">
                  <wp:extent cx="1126490" cy="1609270"/>
                  <wp:effectExtent l="0" t="0" r="0" b="0"/>
                  <wp:docPr id="20" name="Picture 20" descr="A person wearing sunglass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Biker In Munn Park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465" cy="1630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096DFF" w14:textId="77777777" w:rsidR="00150D33" w:rsidRDefault="00150D33" w:rsidP="00F72B7C">
            <w:r>
              <w:rPr>
                <w:noProof/>
              </w:rPr>
              <w:drawing>
                <wp:inline distT="0" distB="0" distL="0" distR="0" wp14:anchorId="68736B4F" wp14:editId="486123C7">
                  <wp:extent cx="1239820" cy="1724025"/>
                  <wp:effectExtent l="0" t="0" r="0" b="0"/>
                  <wp:docPr id="6" name="Picture 6" descr="A person posing for a pic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2239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514" cy="173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76E0B">
              <w:t xml:space="preserve">  </w:t>
            </w:r>
            <w:r w:rsidR="00E76E0B">
              <w:rPr>
                <w:noProof/>
              </w:rPr>
              <w:drawing>
                <wp:inline distT="0" distB="0" distL="0" distR="0" wp14:anchorId="6F5718E7" wp14:editId="76CBB732">
                  <wp:extent cx="1137961" cy="1712595"/>
                  <wp:effectExtent l="0" t="0" r="5080" b="1905"/>
                  <wp:docPr id="7" name="Picture 7" descr="A close up of a mans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Aunt BEE'S TO GO order- final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643" cy="1727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76E0B">
              <w:t xml:space="preserve">  </w:t>
            </w:r>
            <w:r w:rsidR="00E76E0B">
              <w:rPr>
                <w:noProof/>
              </w:rPr>
              <w:drawing>
                <wp:inline distT="0" distB="0" distL="0" distR="0" wp14:anchorId="319BA7D9" wp14:editId="132C42E3">
                  <wp:extent cx="1260383" cy="1722120"/>
                  <wp:effectExtent l="0" t="0" r="0" b="0"/>
                  <wp:docPr id="8" name="Picture 8" descr="A close up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4903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336" cy="173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9A9EAA" w14:textId="77777777" w:rsidR="00E76E0B" w:rsidRDefault="00E76E0B" w:rsidP="00F72B7C">
            <w:r>
              <w:rPr>
                <w:noProof/>
              </w:rPr>
              <w:drawing>
                <wp:inline distT="0" distB="0" distL="0" distR="0" wp14:anchorId="21A8160B" wp14:editId="549E91A2">
                  <wp:extent cx="1195838" cy="1647151"/>
                  <wp:effectExtent l="0" t="0" r="4445" b="0"/>
                  <wp:docPr id="9" name="Picture 9" descr="A person wearing a h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4905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122" cy="1666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25649F71" wp14:editId="7E7E6552">
                  <wp:extent cx="2558686" cy="1647565"/>
                  <wp:effectExtent l="0" t="0" r="0" b="0"/>
                  <wp:docPr id="10" name="Picture 10" descr="A person wearing a hat and glass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ruit Stand Vendor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290" cy="166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95CD76" w14:textId="4A50E26F" w:rsidR="009A2AFC" w:rsidRDefault="009A2AFC" w:rsidP="00F72B7C"/>
        </w:tc>
      </w:tr>
      <w:tr w:rsidR="000629D5" w14:paraId="6997FC9D" w14:textId="77777777" w:rsidTr="000F46E6">
        <w:trPr>
          <w:trHeight w:val="9504"/>
        </w:trPr>
        <w:tc>
          <w:tcPr>
            <w:tcW w:w="3600" w:type="dxa"/>
            <w:vAlign w:val="bottom"/>
          </w:tcPr>
          <w:p w14:paraId="1BD0612C" w14:textId="028ECED5" w:rsidR="00473F42" w:rsidRPr="00473F42" w:rsidRDefault="00473F42" w:rsidP="00473F42">
            <w:pPr>
              <w:pStyle w:val="Title"/>
              <w:rPr>
                <w:sz w:val="72"/>
                <w:szCs w:val="72"/>
              </w:rPr>
            </w:pPr>
            <w:r w:rsidRPr="00473F42">
              <w:rPr>
                <w:sz w:val="72"/>
                <w:szCs w:val="72"/>
              </w:rPr>
              <w:t>Ronald Malone</w:t>
            </w:r>
          </w:p>
          <w:p w14:paraId="6EC40BEE" w14:textId="6FFD481E" w:rsidR="000629D5" w:rsidRDefault="00473F42" w:rsidP="000629D5">
            <w:pPr>
              <w:pStyle w:val="Subtitle"/>
              <w:rPr>
                <w:color w:val="auto"/>
                <w:spacing w:val="1"/>
                <w:w w:val="97"/>
                <w:sz w:val="18"/>
                <w:szCs w:val="22"/>
              </w:rPr>
            </w:pPr>
            <w:r w:rsidRPr="00566878">
              <w:rPr>
                <w:spacing w:val="17"/>
                <w:w w:val="100"/>
              </w:rPr>
              <w:t>Portrait Artis</w:t>
            </w:r>
            <w:r w:rsidRPr="00566878">
              <w:rPr>
                <w:spacing w:val="5"/>
                <w:w w:val="100"/>
              </w:rPr>
              <w:t>t</w:t>
            </w:r>
          </w:p>
          <w:p w14:paraId="720A8BC4" w14:textId="77777777" w:rsidR="000629D5" w:rsidRDefault="000629D5" w:rsidP="000629D5"/>
          <w:sdt>
            <w:sdtPr>
              <w:id w:val="-1954003311"/>
              <w:placeholder>
                <w:docPart w:val="F8F30936D9334683A8C32BDE5F4B2290"/>
              </w:placeholder>
              <w:temporary/>
              <w:showingPlcHdr/>
              <w15:appearance w15:val="hidden"/>
            </w:sdtPr>
            <w:sdtEndPr/>
            <w:sdtContent>
              <w:p w14:paraId="19A0C409" w14:textId="77777777" w:rsidR="000629D5" w:rsidRPr="00846D4F" w:rsidRDefault="000629D5" w:rsidP="00846D4F">
                <w:pPr>
                  <w:pStyle w:val="Heading2"/>
                </w:pPr>
                <w:r w:rsidRPr="00846D4F">
                  <w:rPr>
                    <w:rStyle w:val="Heading2Char"/>
                    <w:b/>
                    <w:bCs/>
                    <w:caps/>
                  </w:rPr>
                  <w:t>CONTACT</w:t>
                </w:r>
              </w:p>
            </w:sdtContent>
          </w:sdt>
          <w:sdt>
            <w:sdtPr>
              <w:rPr>
                <w:sz w:val="20"/>
                <w:szCs w:val="20"/>
              </w:rPr>
              <w:id w:val="1111563247"/>
              <w:placeholder>
                <w:docPart w:val="468FD500B7784FDD904884DE086EDA1B"/>
              </w:placeholder>
              <w:temporary/>
              <w:showingPlcHdr/>
              <w15:appearance w15:val="hidden"/>
            </w:sdtPr>
            <w:sdtEndPr/>
            <w:sdtContent>
              <w:p w14:paraId="478D3B0D" w14:textId="77777777" w:rsidR="000629D5" w:rsidRPr="00473F42" w:rsidRDefault="000629D5" w:rsidP="000629D5">
                <w:pPr>
                  <w:pStyle w:val="ContactDetails"/>
                  <w:rPr>
                    <w:sz w:val="20"/>
                    <w:szCs w:val="20"/>
                  </w:rPr>
                </w:pPr>
                <w:r w:rsidRPr="00473F42">
                  <w:rPr>
                    <w:sz w:val="20"/>
                    <w:szCs w:val="20"/>
                  </w:rPr>
                  <w:t>PHONE:</w:t>
                </w:r>
              </w:p>
            </w:sdtContent>
          </w:sdt>
          <w:p w14:paraId="101F3AE4" w14:textId="1A6100D2" w:rsidR="000629D5" w:rsidRPr="00473F42" w:rsidRDefault="00473F42" w:rsidP="000629D5">
            <w:pPr>
              <w:pStyle w:val="ContactDetails"/>
              <w:rPr>
                <w:sz w:val="20"/>
                <w:szCs w:val="20"/>
              </w:rPr>
            </w:pPr>
            <w:r w:rsidRPr="00473F42">
              <w:rPr>
                <w:sz w:val="20"/>
                <w:szCs w:val="20"/>
              </w:rPr>
              <w:t>863-205-0345</w:t>
            </w:r>
          </w:p>
          <w:p w14:paraId="6D49E7EB" w14:textId="6F6D57D7" w:rsidR="000629D5" w:rsidRPr="00473F42" w:rsidRDefault="00473F42" w:rsidP="000629D5">
            <w:pPr>
              <w:pStyle w:val="ContactDetails"/>
              <w:rPr>
                <w:sz w:val="20"/>
                <w:szCs w:val="20"/>
              </w:rPr>
            </w:pPr>
            <w:r w:rsidRPr="0021427A">
              <w:rPr>
                <w:sz w:val="20"/>
                <w:szCs w:val="20"/>
              </w:rPr>
              <w:t>ron@ronaldmalone.com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  <w:t xml:space="preserve">825 E Church St, Bartow FL 33830 </w:t>
            </w:r>
          </w:p>
          <w:p w14:paraId="6BA081CE" w14:textId="31C9E073" w:rsidR="000629D5" w:rsidRPr="00846D4F" w:rsidRDefault="00473F42" w:rsidP="00473F42">
            <w:pPr>
              <w:pStyle w:val="ContactDetails"/>
              <w:rPr>
                <w:rStyle w:val="Hyperlink"/>
              </w:rPr>
            </w:pPr>
            <w:r w:rsidRPr="00473F42">
              <w:rPr>
                <w:sz w:val="20"/>
                <w:szCs w:val="20"/>
              </w:rPr>
              <w:t>www.ronaldmalone.com</w:t>
            </w:r>
          </w:p>
        </w:tc>
        <w:tc>
          <w:tcPr>
            <w:tcW w:w="720" w:type="dxa"/>
          </w:tcPr>
          <w:p w14:paraId="07A0BC1E" w14:textId="77777777" w:rsidR="000629D5" w:rsidRDefault="000629D5" w:rsidP="000C45FF">
            <w:pPr>
              <w:tabs>
                <w:tab w:val="left" w:pos="990"/>
              </w:tabs>
            </w:pPr>
          </w:p>
        </w:tc>
        <w:tc>
          <w:tcPr>
            <w:tcW w:w="6470" w:type="dxa"/>
            <w:vMerge/>
          </w:tcPr>
          <w:p w14:paraId="3C5D7D2D" w14:textId="77777777" w:rsidR="000629D5" w:rsidRPr="004D3011" w:rsidRDefault="000629D5" w:rsidP="004D3011">
            <w:pPr>
              <w:rPr>
                <w:color w:val="FFFFFF" w:themeColor="background1"/>
              </w:rPr>
            </w:pPr>
          </w:p>
        </w:tc>
      </w:tr>
    </w:tbl>
    <w:p w14:paraId="06C30801" w14:textId="77777777" w:rsidR="0043117B" w:rsidRPr="00846D4F" w:rsidRDefault="00C10CF6" w:rsidP="00846D4F">
      <w:pPr>
        <w:tabs>
          <w:tab w:val="left" w:pos="990"/>
        </w:tabs>
        <w:spacing w:after="0"/>
        <w:rPr>
          <w:sz w:val="8"/>
        </w:rPr>
      </w:pPr>
    </w:p>
    <w:sectPr w:rsidR="0043117B" w:rsidRPr="00846D4F" w:rsidSect="000C45FF">
      <w:head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4E0600" w14:textId="77777777" w:rsidR="00C10CF6" w:rsidRDefault="00C10CF6" w:rsidP="000C45FF">
      <w:r>
        <w:separator/>
      </w:r>
    </w:p>
  </w:endnote>
  <w:endnote w:type="continuationSeparator" w:id="0">
    <w:p w14:paraId="1D5159B2" w14:textId="77777777" w:rsidR="00C10CF6" w:rsidRDefault="00C10CF6" w:rsidP="000C4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7CE68C" w14:textId="77777777" w:rsidR="00C10CF6" w:rsidRDefault="00C10CF6" w:rsidP="000C45FF">
      <w:r>
        <w:separator/>
      </w:r>
    </w:p>
  </w:footnote>
  <w:footnote w:type="continuationSeparator" w:id="0">
    <w:p w14:paraId="46D36729" w14:textId="77777777" w:rsidR="00C10CF6" w:rsidRDefault="00C10CF6" w:rsidP="000C4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F918B6" w14:textId="77777777" w:rsidR="000C45FF" w:rsidRDefault="000C45FF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931F637" wp14:editId="5CBF5EAA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260336" cy="9628632"/>
          <wp:effectExtent l="0" t="0" r="0" b="0"/>
          <wp:wrapNone/>
          <wp:docPr id="3" name="Graphic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60336" cy="962863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1AE748F"/>
    <w:multiLevelType w:val="hybridMultilevel"/>
    <w:tmpl w:val="DBA04926"/>
    <w:lvl w:ilvl="0" w:tplc="90A47612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removePersonalInformation/>
  <w:removeDateAndTime/>
  <w:displayBackgroundShap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3F42"/>
    <w:rsid w:val="0002337B"/>
    <w:rsid w:val="00034AB4"/>
    <w:rsid w:val="00036450"/>
    <w:rsid w:val="00061C84"/>
    <w:rsid w:val="000629D5"/>
    <w:rsid w:val="00076632"/>
    <w:rsid w:val="000A1317"/>
    <w:rsid w:val="000C45FF"/>
    <w:rsid w:val="000E3FD1"/>
    <w:rsid w:val="000F46E6"/>
    <w:rsid w:val="00150D33"/>
    <w:rsid w:val="00180329"/>
    <w:rsid w:val="0019001F"/>
    <w:rsid w:val="001A74A5"/>
    <w:rsid w:val="001B2ABD"/>
    <w:rsid w:val="001D2335"/>
    <w:rsid w:val="001E1759"/>
    <w:rsid w:val="001F1ECC"/>
    <w:rsid w:val="0021427A"/>
    <w:rsid w:val="002400EB"/>
    <w:rsid w:val="00242980"/>
    <w:rsid w:val="00244620"/>
    <w:rsid w:val="00256CF7"/>
    <w:rsid w:val="002C13ED"/>
    <w:rsid w:val="0030481B"/>
    <w:rsid w:val="004071FC"/>
    <w:rsid w:val="00445947"/>
    <w:rsid w:val="0045281E"/>
    <w:rsid w:val="00473F42"/>
    <w:rsid w:val="004813B3"/>
    <w:rsid w:val="00496591"/>
    <w:rsid w:val="004C63E4"/>
    <w:rsid w:val="004D3011"/>
    <w:rsid w:val="005645EE"/>
    <w:rsid w:val="00566878"/>
    <w:rsid w:val="005D6289"/>
    <w:rsid w:val="005E39D5"/>
    <w:rsid w:val="00612544"/>
    <w:rsid w:val="0062123A"/>
    <w:rsid w:val="00646E75"/>
    <w:rsid w:val="006610D6"/>
    <w:rsid w:val="006771D0"/>
    <w:rsid w:val="006C08ED"/>
    <w:rsid w:val="00715FCB"/>
    <w:rsid w:val="00743101"/>
    <w:rsid w:val="007867A0"/>
    <w:rsid w:val="007927F5"/>
    <w:rsid w:val="00802CA0"/>
    <w:rsid w:val="00846D4F"/>
    <w:rsid w:val="008C1736"/>
    <w:rsid w:val="008C2E28"/>
    <w:rsid w:val="00922D5C"/>
    <w:rsid w:val="009A2AFC"/>
    <w:rsid w:val="009E7C63"/>
    <w:rsid w:val="00A10A67"/>
    <w:rsid w:val="00A2118D"/>
    <w:rsid w:val="00AD76E2"/>
    <w:rsid w:val="00B20152"/>
    <w:rsid w:val="00B70850"/>
    <w:rsid w:val="00C066B6"/>
    <w:rsid w:val="00C10CF6"/>
    <w:rsid w:val="00C37BA1"/>
    <w:rsid w:val="00C42009"/>
    <w:rsid w:val="00C4674C"/>
    <w:rsid w:val="00C506CF"/>
    <w:rsid w:val="00C72BED"/>
    <w:rsid w:val="00C9578B"/>
    <w:rsid w:val="00CA562E"/>
    <w:rsid w:val="00CB2D30"/>
    <w:rsid w:val="00CD58E0"/>
    <w:rsid w:val="00D2522B"/>
    <w:rsid w:val="00D82F2F"/>
    <w:rsid w:val="00DA694B"/>
    <w:rsid w:val="00DD172A"/>
    <w:rsid w:val="00E25A26"/>
    <w:rsid w:val="00E55D74"/>
    <w:rsid w:val="00E74136"/>
    <w:rsid w:val="00E76E0B"/>
    <w:rsid w:val="00E866EC"/>
    <w:rsid w:val="00E93B74"/>
    <w:rsid w:val="00EB3A62"/>
    <w:rsid w:val="00F47CEA"/>
    <w:rsid w:val="00F60274"/>
    <w:rsid w:val="00F72B7C"/>
    <w:rsid w:val="00F77FB9"/>
    <w:rsid w:val="00FB0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8D4488A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iPriority="5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uiPriority="1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/>
    <w:lsdException w:name="Hashtag" w:semiHidden="1"/>
    <w:lsdException w:name="Smart Link" w:semiHidden="1" w:unhideWhenUsed="1"/>
  </w:latentStyles>
  <w:style w:type="paragraph" w:default="1" w:styleId="Normal">
    <w:name w:val="Normal"/>
    <w:qFormat/>
    <w:rsid w:val="00846D4F"/>
    <w:pPr>
      <w:spacing w:after="200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76E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548AB7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4D3011"/>
    <w:pPr>
      <w:keepNext/>
      <w:keepLines/>
      <w:pBdr>
        <w:bottom w:val="single" w:sz="8" w:space="1" w:color="94B6D2" w:themeColor="accent1"/>
      </w:pBdr>
      <w:spacing w:before="240" w:after="120"/>
      <w:outlineLvl w:val="1"/>
    </w:pPr>
    <w:rPr>
      <w:rFonts w:asciiTheme="majorHAnsi" w:eastAsiaTheme="majorEastAsia" w:hAnsiTheme="majorHAnsi" w:cstheme="majorBidi"/>
      <w:b/>
      <w:bCs/>
      <w:caps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4D3011"/>
    <w:pPr>
      <w:keepNext/>
      <w:keepLines/>
      <w:spacing w:before="240" w:after="120"/>
      <w:outlineLvl w:val="2"/>
    </w:pPr>
    <w:rPr>
      <w:rFonts w:asciiTheme="majorHAnsi" w:eastAsiaTheme="majorEastAsia" w:hAnsiTheme="majorHAnsi" w:cstheme="majorBidi"/>
      <w:b/>
      <w:caps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D3011"/>
    <w:rPr>
      <w:rFonts w:asciiTheme="majorHAnsi" w:eastAsiaTheme="majorEastAsia" w:hAnsiTheme="majorHAnsi" w:cstheme="majorBidi"/>
      <w:b/>
      <w:bCs/>
      <w:caps/>
      <w:sz w:val="22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1B2ABD"/>
    <w:rPr>
      <w:caps/>
      <w:color w:val="000000" w:themeColor="text1"/>
      <w:sz w:val="96"/>
      <w:szCs w:val="76"/>
    </w:rPr>
  </w:style>
  <w:style w:type="character" w:customStyle="1" w:styleId="TitleChar">
    <w:name w:val="Title Char"/>
    <w:basedOn w:val="DefaultParagraphFont"/>
    <w:link w:val="Title"/>
    <w:uiPriority w:val="10"/>
    <w:rsid w:val="001B2ABD"/>
    <w:rPr>
      <w:caps/>
      <w:color w:val="000000" w:themeColor="text1"/>
      <w:sz w:val="96"/>
      <w:szCs w:val="76"/>
    </w:rPr>
  </w:style>
  <w:style w:type="character" w:styleId="Emphasis">
    <w:name w:val="Emphasis"/>
    <w:basedOn w:val="DefaultParagraphFont"/>
    <w:uiPriority w:val="11"/>
    <w:semiHidden/>
    <w:qFormat/>
    <w:rsid w:val="00E25A26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AD76E2"/>
    <w:rPr>
      <w:rFonts w:asciiTheme="majorHAnsi" w:eastAsiaTheme="majorEastAsia" w:hAnsiTheme="majorHAnsi" w:cstheme="majorBidi"/>
      <w:color w:val="548AB7" w:themeColor="accent1" w:themeShade="BF"/>
      <w:sz w:val="32"/>
      <w:szCs w:val="32"/>
    </w:rPr>
  </w:style>
  <w:style w:type="paragraph" w:styleId="Date">
    <w:name w:val="Date"/>
    <w:basedOn w:val="Normal"/>
    <w:next w:val="Normal"/>
    <w:link w:val="DateChar"/>
    <w:uiPriority w:val="99"/>
    <w:rsid w:val="00036450"/>
  </w:style>
  <w:style w:type="character" w:customStyle="1" w:styleId="DateChar">
    <w:name w:val="Date Char"/>
    <w:basedOn w:val="DefaultParagraphFont"/>
    <w:link w:val="Date"/>
    <w:uiPriority w:val="99"/>
    <w:rsid w:val="00036450"/>
    <w:rPr>
      <w:sz w:val="18"/>
      <w:szCs w:val="22"/>
    </w:rPr>
  </w:style>
  <w:style w:type="character" w:styleId="Hyperlink">
    <w:name w:val="Hyperlink"/>
    <w:basedOn w:val="DefaultParagraphFont"/>
    <w:uiPriority w:val="99"/>
    <w:rsid w:val="00E93B74"/>
    <w:rPr>
      <w:color w:val="B85A22" w:themeColor="accent2" w:themeShade="BF"/>
      <w:u w:val="single"/>
    </w:rPr>
  </w:style>
  <w:style w:type="character" w:styleId="UnresolvedMention">
    <w:name w:val="Unresolved Mention"/>
    <w:basedOn w:val="DefaultParagraphFont"/>
    <w:uiPriority w:val="99"/>
    <w:semiHidden/>
    <w:rsid w:val="004813B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C45F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C45FF"/>
    <w:rPr>
      <w:sz w:val="22"/>
      <w:szCs w:val="22"/>
    </w:rPr>
  </w:style>
  <w:style w:type="table" w:styleId="TableGrid">
    <w:name w:val="Table Grid"/>
    <w:basedOn w:val="TableNormal"/>
    <w:uiPriority w:val="39"/>
    <w:rsid w:val="001B2A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1B2ABD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0629D5"/>
    <w:pPr>
      <w:spacing w:after="480"/>
    </w:pPr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SubtitleChar">
    <w:name w:val="Subtitle Char"/>
    <w:basedOn w:val="DefaultParagraphFont"/>
    <w:link w:val="Subtitle"/>
    <w:uiPriority w:val="11"/>
    <w:rsid w:val="000629D5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629D5"/>
    <w:rPr>
      <w:rFonts w:asciiTheme="majorHAnsi" w:eastAsiaTheme="majorEastAsia" w:hAnsiTheme="majorHAnsi" w:cstheme="majorBidi"/>
      <w:b/>
      <w:caps/>
      <w:sz w:val="22"/>
    </w:rPr>
  </w:style>
  <w:style w:type="paragraph" w:styleId="ListBullet">
    <w:name w:val="List Bullet"/>
    <w:basedOn w:val="Normal"/>
    <w:uiPriority w:val="5"/>
    <w:rsid w:val="000629D5"/>
    <w:pPr>
      <w:numPr>
        <w:numId w:val="1"/>
      </w:numPr>
      <w:spacing w:after="120" w:line="276" w:lineRule="auto"/>
      <w:ind w:left="720"/>
    </w:pPr>
    <w:rPr>
      <w:rFonts w:eastAsia="Times New Roman" w:cs="Times New Roman"/>
      <w:szCs w:val="20"/>
      <w:lang w:eastAsia="en-US"/>
    </w:rPr>
  </w:style>
  <w:style w:type="character" w:customStyle="1" w:styleId="Greytext">
    <w:name w:val="Grey text"/>
    <w:basedOn w:val="DefaultParagraphFont"/>
    <w:uiPriority w:val="4"/>
    <w:semiHidden/>
    <w:qFormat/>
    <w:rsid w:val="000629D5"/>
    <w:rPr>
      <w:color w:val="808080" w:themeColor="background1" w:themeShade="80"/>
    </w:rPr>
  </w:style>
  <w:style w:type="paragraph" w:customStyle="1" w:styleId="Address">
    <w:name w:val="Address"/>
    <w:basedOn w:val="Normal"/>
    <w:qFormat/>
    <w:rsid w:val="000629D5"/>
    <w:pPr>
      <w:spacing w:after="360"/>
      <w:contextualSpacing/>
    </w:pPr>
  </w:style>
  <w:style w:type="paragraph" w:customStyle="1" w:styleId="ContactDetails">
    <w:name w:val="Contact Details"/>
    <w:basedOn w:val="Normal"/>
    <w:qFormat/>
    <w:rsid w:val="000629D5"/>
    <w:pPr>
      <w:contextualSpacing/>
    </w:pPr>
  </w:style>
  <w:style w:type="paragraph" w:styleId="NoSpacing">
    <w:name w:val="No Spacing"/>
    <w:uiPriority w:val="1"/>
    <w:qFormat/>
    <w:rsid w:val="000629D5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23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.svg"/><Relationship Id="rId1" Type="http://schemas.openxmlformats.org/officeDocument/2006/relationships/image" Target="media/image1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on\AppData\Roaming\Microsoft\Templates\Blue%20grey%20cover%20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F8F30936D9334683A8C32BDE5F4B229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847AED-DB3C-422B-B4CA-280A8EF31859}"/>
      </w:docPartPr>
      <w:docPartBody>
        <w:p w:rsidR="00C26B06" w:rsidRDefault="000E7ECD">
          <w:pPr>
            <w:pStyle w:val="F8F30936D9334683A8C32BDE5F4B2290"/>
          </w:pPr>
          <w:r w:rsidRPr="00846D4F">
            <w:rPr>
              <w:rStyle w:val="Heading2Char"/>
            </w:rPr>
            <w:t>CONTACT</w:t>
          </w:r>
        </w:p>
      </w:docPartBody>
    </w:docPart>
    <w:docPart>
      <w:docPartPr>
        <w:name w:val="468FD500B7784FDD904884DE086EDA1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47E73E-32F4-4425-8C41-02BD5414E724}"/>
      </w:docPartPr>
      <w:docPartBody>
        <w:p w:rsidR="00C26B06" w:rsidRDefault="000E7ECD">
          <w:pPr>
            <w:pStyle w:val="468FD500B7784FDD904884DE086EDA1B"/>
          </w:pPr>
          <w:r w:rsidRPr="004D3011">
            <w:t>PHONE: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1AE748F"/>
    <w:multiLevelType w:val="hybridMultilevel"/>
    <w:tmpl w:val="DBA04926"/>
    <w:lvl w:ilvl="0" w:tplc="90A47612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7ECD"/>
    <w:rsid w:val="000E7ECD"/>
    <w:rsid w:val="005022C0"/>
    <w:rsid w:val="00C26B06"/>
    <w:rsid w:val="00EA4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5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keepLines/>
      <w:pBdr>
        <w:bottom w:val="single" w:sz="8" w:space="1" w:color="4472C4" w:themeColor="accent1"/>
      </w:pBdr>
      <w:spacing w:before="240" w:after="120" w:line="240" w:lineRule="auto"/>
      <w:outlineLvl w:val="1"/>
    </w:pPr>
    <w:rPr>
      <w:rFonts w:asciiTheme="majorHAnsi" w:eastAsiaTheme="majorEastAsia" w:hAnsiTheme="majorHAnsi" w:cstheme="majorBidi"/>
      <w:b/>
      <w:bCs/>
      <w:caps/>
      <w:szCs w:val="26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6FAE5243CDF247BA86BF7B01699ABF65">
    <w:name w:val="6FAE5243CDF247BA86BF7B01699ABF65"/>
  </w:style>
  <w:style w:type="paragraph" w:customStyle="1" w:styleId="5023BECBEDF64CB888C84BE3C741831F">
    <w:name w:val="5023BECBEDF64CB888C84BE3C741831F"/>
  </w:style>
  <w:style w:type="paragraph" w:customStyle="1" w:styleId="6E3A036CF299417C87958F742AA25538">
    <w:name w:val="6E3A036CF299417C87958F742AA25538"/>
  </w:style>
  <w:style w:type="paragraph" w:customStyle="1" w:styleId="E370140220624BE8B254F5C0A34DED7B">
    <w:name w:val="E370140220624BE8B254F5C0A34DED7B"/>
  </w:style>
  <w:style w:type="paragraph" w:customStyle="1" w:styleId="C8FF0E93A3D0420A94AEA06177FC624B">
    <w:name w:val="C8FF0E93A3D0420A94AEA06177FC624B"/>
  </w:style>
  <w:style w:type="paragraph" w:customStyle="1" w:styleId="943512D86D2E4C36BA6B39045FBE1935">
    <w:name w:val="943512D86D2E4C36BA6B39045FBE1935"/>
  </w:style>
  <w:style w:type="paragraph" w:customStyle="1" w:styleId="56F7B463EA5A4D9D8C75BA63D37F22DA">
    <w:name w:val="56F7B463EA5A4D9D8C75BA63D37F22DA"/>
  </w:style>
  <w:style w:type="paragraph" w:customStyle="1" w:styleId="D0707DBD12D54CEE8EC68045D48F1D8F">
    <w:name w:val="D0707DBD12D54CEE8EC68045D48F1D8F"/>
  </w:style>
  <w:style w:type="paragraph" w:styleId="ListBullet">
    <w:name w:val="List Bullet"/>
    <w:basedOn w:val="Normal"/>
    <w:uiPriority w:val="5"/>
    <w:pPr>
      <w:numPr>
        <w:numId w:val="1"/>
      </w:numPr>
      <w:spacing w:after="120" w:line="276" w:lineRule="auto"/>
      <w:ind w:left="720"/>
    </w:pPr>
    <w:rPr>
      <w:rFonts w:eastAsia="Times New Roman" w:cs="Times New Roman"/>
      <w:szCs w:val="20"/>
    </w:rPr>
  </w:style>
  <w:style w:type="paragraph" w:customStyle="1" w:styleId="25CE08BDE07B41FFA147F2671F933D9F">
    <w:name w:val="25CE08BDE07B41FFA147F2671F933D9F"/>
  </w:style>
  <w:style w:type="character" w:customStyle="1" w:styleId="Greytext">
    <w:name w:val="Grey text"/>
    <w:basedOn w:val="DefaultParagraphFont"/>
    <w:uiPriority w:val="4"/>
    <w:qFormat/>
    <w:rPr>
      <w:color w:val="808080" w:themeColor="background1" w:themeShade="80"/>
    </w:rPr>
  </w:style>
  <w:style w:type="paragraph" w:customStyle="1" w:styleId="65F612C6C0B444C38F411CC6023FCCC9">
    <w:name w:val="65F612C6C0B444C38F411CC6023FCCC9"/>
  </w:style>
  <w:style w:type="paragraph" w:customStyle="1" w:styleId="4ACEB8F7516849EBB52F03AEBF0766C1">
    <w:name w:val="4ACEB8F7516849EBB52F03AEBF0766C1"/>
  </w:style>
  <w:style w:type="paragraph" w:customStyle="1" w:styleId="CD0A308B4A144D55BCA4EF759B109AEF">
    <w:name w:val="CD0A308B4A144D55BCA4EF759B109AEF"/>
  </w:style>
  <w:style w:type="paragraph" w:customStyle="1" w:styleId="0B86B5F7689B4AE8ADDD227646E350EF">
    <w:name w:val="0B86B5F7689B4AE8ADDD227646E350EF"/>
  </w:style>
  <w:style w:type="paragraph" w:customStyle="1" w:styleId="AB5E0FB376C6418C9C0B449F7318AA13">
    <w:name w:val="AB5E0FB376C6418C9C0B449F7318AA13"/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aps/>
      <w:szCs w:val="26"/>
      <w:lang w:eastAsia="ja-JP"/>
    </w:rPr>
  </w:style>
  <w:style w:type="paragraph" w:customStyle="1" w:styleId="F8F30936D9334683A8C32BDE5F4B2290">
    <w:name w:val="F8F30936D9334683A8C32BDE5F4B2290"/>
  </w:style>
  <w:style w:type="paragraph" w:customStyle="1" w:styleId="468FD500B7784FDD904884DE086EDA1B">
    <w:name w:val="468FD500B7784FDD904884DE086EDA1B"/>
  </w:style>
  <w:style w:type="paragraph" w:customStyle="1" w:styleId="1165CDF36DB641B38347D504057312B8">
    <w:name w:val="1165CDF36DB641B38347D504057312B8"/>
  </w:style>
  <w:style w:type="paragraph" w:customStyle="1" w:styleId="FB46D8C7235949AE9B9C32EFFDCE16A0">
    <w:name w:val="FB46D8C7235949AE9B9C32EFFDCE16A0"/>
  </w:style>
  <w:style w:type="paragraph" w:customStyle="1" w:styleId="7CA0E1FD02484717818A091F8FB82621">
    <w:name w:val="7CA0E1FD02484717818A091F8FB82621"/>
  </w:style>
  <w:style w:type="paragraph" w:customStyle="1" w:styleId="C19FF74C1137457DB0E935FD7DACAC6D">
    <w:name w:val="C19FF74C1137457DB0E935FD7DACAC6D"/>
  </w:style>
  <w:style w:type="character" w:styleId="Hyperlink">
    <w:name w:val="Hyperlink"/>
    <w:basedOn w:val="DefaultParagraphFont"/>
    <w:uiPriority w:val="99"/>
    <w:rPr>
      <w:color w:val="C45911" w:themeColor="accent2" w:themeShade="BF"/>
      <w:u w:val="single"/>
    </w:rPr>
  </w:style>
  <w:style w:type="paragraph" w:customStyle="1" w:styleId="82C5104DAE0A4ACF9BB2EA0EB5160FEA">
    <w:name w:val="82C5104DAE0A4ACF9BB2EA0EB5160FE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Median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7B03C41-7C44-40A7-B0F9-10640F9D80B5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3630FBCC-A926-441F-A1DD-7C612FD881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1574C20-78E4-43FF-BE9E-4FC9F23144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Blue grey cover letter</Template>
  <TotalTime>0</TotalTime>
  <Pages>2</Pages>
  <Words>252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2020-04-26T13:59:00Z</dcterms:created>
  <dcterms:modified xsi:type="dcterms:W3CDTF">2020-04-26T13:59:00Z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